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70C" w:rsidRDefault="0054452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FD5E75" wp14:editId="221D8B44">
                <wp:simplePos x="0" y="0"/>
                <wp:positionH relativeFrom="column">
                  <wp:posOffset>266700</wp:posOffset>
                </wp:positionH>
                <wp:positionV relativeFrom="paragraph">
                  <wp:posOffset>66675</wp:posOffset>
                </wp:positionV>
                <wp:extent cx="6018530" cy="9591675"/>
                <wp:effectExtent l="38100" t="38100" r="39370" b="47625"/>
                <wp:wrapNone/>
                <wp:docPr id="2" name="角丸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8530" cy="95916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rgbClr val="DA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6EB67D" id="角丸四角形 2" o:spid="_x0000_s1026" style="position:absolute;left:0;text-align:left;margin-left:21pt;margin-top:5.25pt;width:473.9pt;height:75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" fillcolor="white [3212]" strokecolor="#dac000" strokeweight="6pt">
                <v:stroke joinstyle="miter"/>
              </v:roundrect>
            </w:pict>
          </mc:Fallback>
        </mc:AlternateContent>
      </w:r>
      <w:r w:rsidR="00AD2402" w:rsidRPr="00F3451B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2FAB18" wp14:editId="54C37F33">
                <wp:simplePos x="0" y="0"/>
                <wp:positionH relativeFrom="column">
                  <wp:posOffset>4855845</wp:posOffset>
                </wp:positionH>
                <wp:positionV relativeFrom="paragraph">
                  <wp:posOffset>7822565</wp:posOffset>
                </wp:positionV>
                <wp:extent cx="1781175" cy="1190625"/>
                <wp:effectExtent l="266700" t="0" r="28575" b="257175"/>
                <wp:wrapNone/>
                <wp:docPr id="16" name="角丸四角形吹き出し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190625"/>
                        </a:xfrm>
                        <a:prstGeom prst="wedgeRoundRectCallout">
                          <a:avLst>
                            <a:gd name="adj1" fmla="val -62070"/>
                            <a:gd name="adj2" fmla="val 66371"/>
                            <a:gd name="adj3" fmla="val 16667"/>
                          </a:avLst>
                        </a:prstGeom>
                        <a:solidFill>
                          <a:srgbClr val="FFFFCC"/>
                        </a:solidFill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451B" w:rsidRPr="00EF75A9" w:rsidRDefault="00F3451B" w:rsidP="00F3451B">
                            <w:pPr>
                              <w:spacing w:line="200" w:lineRule="atLeast"/>
                              <w:ind w:leftChars="50" w:left="105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color w:val="002060"/>
                                <w:sz w:val="36"/>
                              </w:rPr>
                            </w:pPr>
                            <w:r w:rsidRPr="00EF75A9">
                              <w:rPr>
                                <w:rFonts w:ascii="HG丸ｺﾞｼｯｸM-PRO" w:eastAsia="HG丸ｺﾞｼｯｸM-PRO" w:hAnsi="HG丸ｺﾞｼｯｸM-PRO" w:hint="eastAsia"/>
                                <w:color w:val="002060"/>
                                <w:sz w:val="36"/>
                              </w:rPr>
                              <w:t>本</w:t>
                            </w:r>
                            <w:r w:rsidRPr="00EF75A9">
                              <w:rPr>
                                <w:rFonts w:ascii="HG丸ｺﾞｼｯｸM-PRO" w:eastAsia="HG丸ｺﾞｼｯｸM-PRO" w:hAnsi="HG丸ｺﾞｼｯｸM-PRO"/>
                                <w:color w:val="002060"/>
                                <w:sz w:val="36"/>
                              </w:rPr>
                              <w:t>が苦手でも</w:t>
                            </w:r>
                          </w:p>
                          <w:p w:rsidR="00F3451B" w:rsidRPr="00EF75A9" w:rsidRDefault="00F3451B" w:rsidP="00F3451B">
                            <w:pPr>
                              <w:spacing w:line="200" w:lineRule="atLeast"/>
                              <w:ind w:leftChars="50" w:left="105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color w:val="002060"/>
                                <w:sz w:val="36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2060"/>
                                <w:sz w:val="36"/>
                              </w:rPr>
                              <w:t>OK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color w:val="002060"/>
                                <w:sz w:val="36"/>
                              </w:rPr>
                              <w:t>です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2060"/>
                                <w:sz w:val="36"/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FAB1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16" o:spid="_x0000_s1026" type="#_x0000_t62" style="position:absolute;left:0;text-align:left;margin-left:382.35pt;margin-top:615.95pt;width:140.25pt;height:9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" adj="-2607,25136" fillcolor="#ffc" strokecolor="#4a66ac [3204]" strokeweight="1pt">
                <v:textbox>
                  <w:txbxContent>
                    <w:p w:rsidR="00F3451B" w:rsidRPr="00EF75A9" w:rsidRDefault="00F3451B" w:rsidP="00F3451B">
                      <w:pPr>
                        <w:spacing w:line="200" w:lineRule="atLeast"/>
                        <w:ind w:leftChars="50" w:left="105"/>
                        <w:jc w:val="left"/>
                        <w:rPr>
                          <w:rFonts w:ascii="HG丸ｺﾞｼｯｸM-PRO" w:eastAsia="HG丸ｺﾞｼｯｸM-PRO" w:hAnsi="HG丸ｺﾞｼｯｸM-PRO"/>
                          <w:color w:val="002060"/>
                          <w:sz w:val="36"/>
                        </w:rPr>
                      </w:pPr>
                      <w:r w:rsidRPr="00EF75A9">
                        <w:rPr>
                          <w:rFonts w:ascii="HG丸ｺﾞｼｯｸM-PRO" w:eastAsia="HG丸ｺﾞｼｯｸM-PRO" w:hAnsi="HG丸ｺﾞｼｯｸM-PRO" w:hint="eastAsia"/>
                          <w:color w:val="002060"/>
                          <w:sz w:val="36"/>
                        </w:rPr>
                        <w:t>本</w:t>
                      </w:r>
                      <w:r w:rsidRPr="00EF75A9">
                        <w:rPr>
                          <w:rFonts w:ascii="HG丸ｺﾞｼｯｸM-PRO" w:eastAsia="HG丸ｺﾞｼｯｸM-PRO" w:hAnsi="HG丸ｺﾞｼｯｸM-PRO"/>
                          <w:color w:val="002060"/>
                          <w:sz w:val="36"/>
                        </w:rPr>
                        <w:t>が苦手でも</w:t>
                      </w:r>
                    </w:p>
                    <w:p w:rsidR="00F3451B" w:rsidRPr="00EF75A9" w:rsidRDefault="00F3451B" w:rsidP="00F3451B">
                      <w:pPr>
                        <w:spacing w:line="200" w:lineRule="atLeast"/>
                        <w:ind w:leftChars="50" w:left="105"/>
                        <w:jc w:val="left"/>
                        <w:rPr>
                          <w:rFonts w:ascii="HG丸ｺﾞｼｯｸM-PRO" w:eastAsia="HG丸ｺﾞｼｯｸM-PRO" w:hAnsi="HG丸ｺﾞｼｯｸM-PRO"/>
                          <w:color w:val="002060"/>
                          <w:sz w:val="36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002060"/>
                          <w:sz w:val="36"/>
                        </w:rPr>
                        <w:t>OK</w:t>
                      </w:r>
                      <w:r>
                        <w:rPr>
                          <w:rFonts w:ascii="HG丸ｺﾞｼｯｸM-PRO" w:eastAsia="HG丸ｺﾞｼｯｸM-PRO" w:hAnsi="HG丸ｺﾞｼｯｸM-PRO"/>
                          <w:color w:val="002060"/>
                          <w:sz w:val="36"/>
                        </w:rPr>
                        <w:t>です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2060"/>
                          <w:sz w:val="36"/>
                        </w:rPr>
                        <w:t>！</w:t>
                      </w:r>
                    </w:p>
                  </w:txbxContent>
                </v:textbox>
              </v:shape>
            </w:pict>
          </mc:Fallback>
        </mc:AlternateContent>
      </w:r>
      <w:r w:rsidR="00AD2402" w:rsidRPr="00F3451B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F3AC4E" wp14:editId="212611F1">
                <wp:simplePos x="0" y="0"/>
                <wp:positionH relativeFrom="column">
                  <wp:posOffset>541020</wp:posOffset>
                </wp:positionH>
                <wp:positionV relativeFrom="paragraph">
                  <wp:posOffset>8012430</wp:posOffset>
                </wp:positionV>
                <wp:extent cx="5162550" cy="1562735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0" cy="15627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451B" w:rsidRPr="00F3451B" w:rsidRDefault="00F3451B" w:rsidP="00F3451B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297FD5" w:themeColor="accent3"/>
                                <w:sz w:val="52"/>
                                <w:szCs w:val="120"/>
                                <w14:textOutline w14:w="6604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451B">
                              <w:rPr>
                                <w:rFonts w:ascii="HG丸ｺﾞｼｯｸM-PRO" w:eastAsia="HG丸ｺﾞｼｯｸM-PRO" w:hAnsi="HG丸ｺﾞｼｯｸM-PRO" w:hint="eastAsia"/>
                                <w:color w:val="297FD5" w:themeColor="accent3"/>
                                <w:sz w:val="52"/>
                                <w:szCs w:val="120"/>
                                <w14:textOutline w14:w="6604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読書</w:t>
                            </w:r>
                            <w:r w:rsidRPr="00F3451B">
                              <w:rPr>
                                <w:rFonts w:ascii="HG丸ｺﾞｼｯｸM-PRO" w:eastAsia="HG丸ｺﾞｼｯｸM-PRO" w:hAnsi="HG丸ｺﾞｼｯｸM-PRO"/>
                                <w:color w:val="297FD5" w:themeColor="accent3"/>
                                <w:sz w:val="52"/>
                                <w:szCs w:val="120"/>
                                <w14:textOutline w14:w="6604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好き大募集！</w:t>
                            </w:r>
                          </w:p>
                          <w:p w:rsidR="00F3451B" w:rsidRPr="00F3451B" w:rsidRDefault="00F3451B" w:rsidP="00F3451B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297FD5" w:themeColor="accent3"/>
                                <w:sz w:val="52"/>
                                <w:szCs w:val="120"/>
                                <w14:textOutline w14:w="6604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451B">
                              <w:rPr>
                                <w:rFonts w:ascii="HG丸ｺﾞｼｯｸM-PRO" w:eastAsia="HG丸ｺﾞｼｯｸM-PRO" w:hAnsi="HG丸ｺﾞｼｯｸM-PRO" w:hint="eastAsia"/>
                                <w:color w:val="297FD5" w:themeColor="accent3"/>
                                <w:sz w:val="52"/>
                                <w:szCs w:val="120"/>
                                <w14:textOutline w14:w="6604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ブラウブリッツ</w:t>
                            </w:r>
                            <w:r w:rsidRPr="00F3451B">
                              <w:rPr>
                                <w:rFonts w:ascii="HG丸ｺﾞｼｯｸM-PRO" w:eastAsia="HG丸ｺﾞｼｯｸM-PRO" w:hAnsi="HG丸ｺﾞｼｯｸM-PRO"/>
                                <w:color w:val="297FD5" w:themeColor="accent3"/>
                                <w:sz w:val="52"/>
                                <w:szCs w:val="120"/>
                                <w14:textOutline w14:w="6604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サポーター、</w:t>
                            </w:r>
                          </w:p>
                          <w:p w:rsidR="00F3451B" w:rsidRPr="00F3451B" w:rsidRDefault="00F3451B" w:rsidP="00F3451B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297FD5" w:themeColor="accent3"/>
                                <w:sz w:val="52"/>
                                <w:szCs w:val="120"/>
                                <w14:textOutline w14:w="6604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451B">
                              <w:rPr>
                                <w:rFonts w:ascii="HG丸ｺﾞｼｯｸM-PRO" w:eastAsia="HG丸ｺﾞｼｯｸM-PRO" w:hAnsi="HG丸ｺﾞｼｯｸM-PRO" w:hint="eastAsia"/>
                                <w:color w:val="297FD5" w:themeColor="accent3"/>
                                <w:sz w:val="52"/>
                                <w:szCs w:val="120"/>
                                <w14:textOutline w14:w="6604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サッカ</w:t>
                            </w:r>
                            <w:r w:rsidRPr="00F3451B">
                              <w:rPr>
                                <w:rFonts w:ascii="HG丸ｺﾞｼｯｸM-PRO" w:eastAsia="HG丸ｺﾞｼｯｸM-PRO" w:hAnsi="HG丸ｺﾞｼｯｸM-PRO"/>
                                <w:color w:val="297FD5" w:themeColor="accent3"/>
                                <w:sz w:val="52"/>
                                <w:szCs w:val="120"/>
                                <w14:textOutline w14:w="6604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ー</w:t>
                            </w:r>
                            <w:r w:rsidRPr="00F3451B">
                              <w:rPr>
                                <w:rFonts w:ascii="HG丸ｺﾞｼｯｸM-PRO" w:eastAsia="HG丸ｺﾞｼｯｸM-PRO" w:hAnsi="HG丸ｺﾞｼｯｸM-PRO" w:hint="eastAsia"/>
                                <w:color w:val="297FD5" w:themeColor="accent3"/>
                                <w:sz w:val="52"/>
                                <w:szCs w:val="120"/>
                                <w14:textOutline w14:w="6604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好きな</w:t>
                            </w:r>
                            <w:r w:rsidRPr="00F3451B">
                              <w:rPr>
                                <w:rFonts w:ascii="HG丸ｺﾞｼｯｸM-PRO" w:eastAsia="HG丸ｺﾞｼｯｸM-PRO" w:hAnsi="HG丸ｺﾞｼｯｸM-PRO"/>
                                <w:color w:val="297FD5" w:themeColor="accent3"/>
                                <w:sz w:val="52"/>
                                <w:szCs w:val="120"/>
                                <w14:textOutline w14:w="6604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方大歓迎！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F3AC4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7" type="#_x0000_t202" style="position:absolute;left:0;text-align:left;margin-left:42.6pt;margin-top:630.9pt;width:406.5pt;height:123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" filled="f" stroked="f" strokeweight=".5pt">
                <v:textbox>
                  <w:txbxContent>
                    <w:p w:rsidR="00F3451B" w:rsidRPr="00F3451B" w:rsidRDefault="00F3451B" w:rsidP="00F3451B">
                      <w:pPr>
                        <w:rPr>
                          <w:rFonts w:ascii="HG丸ｺﾞｼｯｸM-PRO" w:eastAsia="HG丸ｺﾞｼｯｸM-PRO" w:hAnsi="HG丸ｺﾞｼｯｸM-PRO"/>
                          <w:color w:val="297FD5" w:themeColor="accent3"/>
                          <w:sz w:val="52"/>
                          <w:szCs w:val="120"/>
                          <w14:textOutline w14:w="6604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451B">
                        <w:rPr>
                          <w:rFonts w:ascii="HG丸ｺﾞｼｯｸM-PRO" w:eastAsia="HG丸ｺﾞｼｯｸM-PRO" w:hAnsi="HG丸ｺﾞｼｯｸM-PRO" w:hint="eastAsia"/>
                          <w:color w:val="297FD5" w:themeColor="accent3"/>
                          <w:sz w:val="52"/>
                          <w:szCs w:val="120"/>
                          <w14:textOutline w14:w="6604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読書</w:t>
                      </w:r>
                      <w:r w:rsidRPr="00F3451B">
                        <w:rPr>
                          <w:rFonts w:ascii="HG丸ｺﾞｼｯｸM-PRO" w:eastAsia="HG丸ｺﾞｼｯｸM-PRO" w:hAnsi="HG丸ｺﾞｼｯｸM-PRO"/>
                          <w:color w:val="297FD5" w:themeColor="accent3"/>
                          <w:sz w:val="52"/>
                          <w:szCs w:val="120"/>
                          <w14:textOutline w14:w="6604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好き大募集！</w:t>
                      </w:r>
                    </w:p>
                    <w:p w:rsidR="00F3451B" w:rsidRPr="00F3451B" w:rsidRDefault="00F3451B" w:rsidP="00F3451B">
                      <w:pPr>
                        <w:rPr>
                          <w:rFonts w:ascii="HG丸ｺﾞｼｯｸM-PRO" w:eastAsia="HG丸ｺﾞｼｯｸM-PRO" w:hAnsi="HG丸ｺﾞｼｯｸM-PRO"/>
                          <w:color w:val="297FD5" w:themeColor="accent3"/>
                          <w:sz w:val="52"/>
                          <w:szCs w:val="120"/>
                          <w14:textOutline w14:w="6604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451B">
                        <w:rPr>
                          <w:rFonts w:ascii="HG丸ｺﾞｼｯｸM-PRO" w:eastAsia="HG丸ｺﾞｼｯｸM-PRO" w:hAnsi="HG丸ｺﾞｼｯｸM-PRO" w:hint="eastAsia"/>
                          <w:color w:val="297FD5" w:themeColor="accent3"/>
                          <w:sz w:val="52"/>
                          <w:szCs w:val="120"/>
                          <w14:textOutline w14:w="6604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ブラウブリッツ</w:t>
                      </w:r>
                      <w:r w:rsidRPr="00F3451B">
                        <w:rPr>
                          <w:rFonts w:ascii="HG丸ｺﾞｼｯｸM-PRO" w:eastAsia="HG丸ｺﾞｼｯｸM-PRO" w:hAnsi="HG丸ｺﾞｼｯｸM-PRO"/>
                          <w:color w:val="297FD5" w:themeColor="accent3"/>
                          <w:sz w:val="52"/>
                          <w:szCs w:val="120"/>
                          <w14:textOutline w14:w="6604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サポーター、</w:t>
                      </w:r>
                    </w:p>
                    <w:p w:rsidR="00F3451B" w:rsidRPr="00F3451B" w:rsidRDefault="00F3451B" w:rsidP="00F3451B">
                      <w:pPr>
                        <w:rPr>
                          <w:rFonts w:ascii="HG丸ｺﾞｼｯｸM-PRO" w:eastAsia="HG丸ｺﾞｼｯｸM-PRO" w:hAnsi="HG丸ｺﾞｼｯｸM-PRO"/>
                          <w:color w:val="297FD5" w:themeColor="accent3"/>
                          <w:sz w:val="52"/>
                          <w:szCs w:val="120"/>
                          <w14:textOutline w14:w="6604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451B">
                        <w:rPr>
                          <w:rFonts w:ascii="HG丸ｺﾞｼｯｸM-PRO" w:eastAsia="HG丸ｺﾞｼｯｸM-PRO" w:hAnsi="HG丸ｺﾞｼｯｸM-PRO" w:hint="eastAsia"/>
                          <w:color w:val="297FD5" w:themeColor="accent3"/>
                          <w:sz w:val="52"/>
                          <w:szCs w:val="120"/>
                          <w14:textOutline w14:w="6604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サッカ</w:t>
                      </w:r>
                      <w:r w:rsidRPr="00F3451B">
                        <w:rPr>
                          <w:rFonts w:ascii="HG丸ｺﾞｼｯｸM-PRO" w:eastAsia="HG丸ｺﾞｼｯｸM-PRO" w:hAnsi="HG丸ｺﾞｼｯｸM-PRO"/>
                          <w:color w:val="297FD5" w:themeColor="accent3"/>
                          <w:sz w:val="52"/>
                          <w:szCs w:val="120"/>
                          <w14:textOutline w14:w="6604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ー</w:t>
                      </w:r>
                      <w:r w:rsidRPr="00F3451B">
                        <w:rPr>
                          <w:rFonts w:ascii="HG丸ｺﾞｼｯｸM-PRO" w:eastAsia="HG丸ｺﾞｼｯｸM-PRO" w:hAnsi="HG丸ｺﾞｼｯｸM-PRO" w:hint="eastAsia"/>
                          <w:color w:val="297FD5" w:themeColor="accent3"/>
                          <w:sz w:val="52"/>
                          <w:szCs w:val="120"/>
                          <w14:textOutline w14:w="6604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好きな</w:t>
                      </w:r>
                      <w:r w:rsidRPr="00F3451B">
                        <w:rPr>
                          <w:rFonts w:ascii="HG丸ｺﾞｼｯｸM-PRO" w:eastAsia="HG丸ｺﾞｼｯｸM-PRO" w:hAnsi="HG丸ｺﾞｼｯｸM-PRO"/>
                          <w:color w:val="297FD5" w:themeColor="accent3"/>
                          <w:sz w:val="52"/>
                          <w:szCs w:val="120"/>
                          <w14:textOutline w14:w="6604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方大歓迎！</w:t>
                      </w:r>
                    </w:p>
                  </w:txbxContent>
                </v:textbox>
              </v:shape>
            </w:pict>
          </mc:Fallback>
        </mc:AlternateContent>
      </w:r>
      <w:r w:rsidR="00AD2402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8B09B7" wp14:editId="0D00900B">
                <wp:simplePos x="0" y="0"/>
                <wp:positionH relativeFrom="column">
                  <wp:posOffset>457200</wp:posOffset>
                </wp:positionH>
                <wp:positionV relativeFrom="paragraph">
                  <wp:posOffset>4953000</wp:posOffset>
                </wp:positionV>
                <wp:extent cx="5629275" cy="3009900"/>
                <wp:effectExtent l="0" t="0" r="9525" b="0"/>
                <wp:wrapNone/>
                <wp:docPr id="14" name="正方形/長方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9275" cy="30099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A60182" id="正方形/長方形 14" o:spid="_x0000_s1026" style="position:absolute;left:0;text-align:left;margin-left:36pt;margin-top:390pt;width:443.25pt;height:23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" fillcolor="#d3e5f6 [662]" stroked="f" strokeweight="1pt"/>
            </w:pict>
          </mc:Fallback>
        </mc:AlternateContent>
      </w:r>
      <w:r w:rsidR="00FA4D72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A2B250" wp14:editId="219F895F">
                <wp:simplePos x="0" y="0"/>
                <wp:positionH relativeFrom="column">
                  <wp:posOffset>619125</wp:posOffset>
                </wp:positionH>
                <wp:positionV relativeFrom="paragraph">
                  <wp:posOffset>5067300</wp:posOffset>
                </wp:positionV>
                <wp:extent cx="5353050" cy="2895600"/>
                <wp:effectExtent l="0" t="0" r="0" b="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289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秋田に根ざしたプロサッカーチーム「ブラウブリッツ秋田」運営会社</w:t>
                            </w:r>
                            <w:r w:rsidR="007918E5"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社長・</w:t>
                            </w: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岩瀬浩介氏と、秋田</w:t>
                            </w:r>
                            <w:r w:rsidR="007918E5"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県立大学学生による</w:t>
                            </w:r>
                            <w:r w:rsidRPr="00587D95">
                              <w:rPr>
                                <w:rFonts w:ascii="HGSｺﾞｼｯｸM" w:eastAsia="HGSｺﾞｼｯｸM" w:hint="eastAsia"/>
                                <w:sz w:val="24"/>
                                <w:u w:val="double"/>
                              </w:rPr>
                              <w:t>読書をテーマとした座談会</w:t>
                            </w: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を</w:t>
                            </w:r>
                          </w:p>
                          <w:p w:rsidR="00481FB7" w:rsidRP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開催します。</w:t>
                            </w:r>
                          </w:p>
                          <w:p w:rsidR="00481FB7" w:rsidRP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また、その内容はYouTubeにて動画配信を予定しております。</w:t>
                            </w:r>
                          </w:p>
                          <w:p w:rsidR="00481FB7" w:rsidRP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座談会に参加する学生・院生を募集します。</w:t>
                            </w:r>
                          </w:p>
                          <w:p w:rsidR="00481FB7" w:rsidRP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</w:p>
                          <w:p w:rsidR="00481FB7" w:rsidRP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開催日時：2018年11月2日(金) 16:10～17:10</w:t>
                            </w:r>
                          </w:p>
                          <w:p w:rsidR="00481FB7" w:rsidRP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開催場所：</w:t>
                            </w:r>
                            <w:r w:rsidR="0063299F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本荘</w:t>
                            </w:r>
                            <w:r w:rsidR="0063299F">
                              <w:rPr>
                                <w:rFonts w:ascii="HGSｺﾞｼｯｸM" w:eastAsia="HGSｺﾞｼｯｸM"/>
                                <w:sz w:val="24"/>
                              </w:rPr>
                              <w:t>キャンパス</w:t>
                            </w: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図書館閲覧席</w:t>
                            </w:r>
                          </w:p>
                          <w:p w:rsidR="00481FB7" w:rsidRPr="007918E5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募集人数：3～4名　※応募者多数の場合は、面接で決定します。</w:t>
                            </w:r>
                          </w:p>
                          <w:p w:rsidR="00481FB7" w:rsidRDefault="00481FB7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7918E5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募集期間：2018年10月1日～10月19日(金)　17:00まで</w:t>
                            </w:r>
                          </w:p>
                          <w:p w:rsidR="00FA4D72" w:rsidRPr="004255EE" w:rsidRDefault="00FA4D72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</w:p>
                          <w:p w:rsidR="00FA4D72" w:rsidRPr="004255EE" w:rsidRDefault="00FA4D72">
                            <w:pPr>
                              <w:rPr>
                                <w:rFonts w:ascii="HGSｺﾞｼｯｸM" w:eastAsia="HGSｺﾞｼｯｸM"/>
                                <w:sz w:val="24"/>
                              </w:rPr>
                            </w:pPr>
                            <w:r w:rsidRPr="004255EE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詳細</w:t>
                            </w:r>
                            <w:r w:rsidRPr="004255EE">
                              <w:rPr>
                                <w:rFonts w:ascii="HGSｺﾞｼｯｸM" w:eastAsia="HGSｺﾞｼｯｸM"/>
                                <w:sz w:val="24"/>
                              </w:rPr>
                              <w:t>は、図書館カウンターまでお尋ね下さい</w:t>
                            </w:r>
                            <w:r w:rsidRPr="004255EE">
                              <w:rPr>
                                <w:rFonts w:ascii="HGSｺﾞｼｯｸM" w:eastAsia="HGSｺﾞｼｯｸM" w:hint="eastAsia"/>
                                <w:sz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2B250" id="テキスト ボックス 15" o:spid="_x0000_s1028" type="#_x0000_t202" style="position:absolute;left:0;text-align:left;margin-left:48.75pt;margin-top:399pt;width:421.5pt;height:228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" filled="f" stroked="f" strokeweight=".5pt">
                <v:textbox>
                  <w:txbxContent>
                    <w:p w:rsid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秋田に根ざしたプロサッカーチーム「ブラウブリッツ秋田」運営会社</w:t>
                      </w:r>
                      <w:r w:rsidR="007918E5"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社長・</w:t>
                      </w: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岩瀬浩介氏と、秋田</w:t>
                      </w:r>
                      <w:r w:rsidR="007918E5"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県立大学学生による</w:t>
                      </w:r>
                      <w:r w:rsidRPr="00587D95">
                        <w:rPr>
                          <w:rFonts w:ascii="HGSｺﾞｼｯｸM" w:eastAsia="HGSｺﾞｼｯｸM" w:hint="eastAsia"/>
                          <w:sz w:val="24"/>
                          <w:u w:val="double"/>
                        </w:rPr>
                        <w:t>読書をテーマとした座談会</w:t>
                      </w: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を</w:t>
                      </w:r>
                    </w:p>
                    <w:p w:rsidR="00481FB7" w:rsidRP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開催します。</w:t>
                      </w:r>
                    </w:p>
                    <w:p w:rsidR="00481FB7" w:rsidRP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また、その内容はYouTubeにて動画配信を予定しております。</w:t>
                      </w:r>
                    </w:p>
                    <w:p w:rsidR="00481FB7" w:rsidRP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座談会に参加する学生・院生を募集します。</w:t>
                      </w:r>
                    </w:p>
                    <w:p w:rsidR="00481FB7" w:rsidRP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</w:p>
                    <w:p w:rsidR="00481FB7" w:rsidRP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開催日時：2018年11月2日(金) 16:10～17:10</w:t>
                      </w:r>
                    </w:p>
                    <w:p w:rsidR="00481FB7" w:rsidRP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開催場所：</w:t>
                      </w:r>
                      <w:r w:rsidR="0063299F">
                        <w:rPr>
                          <w:rFonts w:ascii="HGSｺﾞｼｯｸM" w:eastAsia="HGSｺﾞｼｯｸM" w:hint="eastAsia"/>
                          <w:sz w:val="24"/>
                        </w:rPr>
                        <w:t>本荘</w:t>
                      </w:r>
                      <w:r w:rsidR="0063299F">
                        <w:rPr>
                          <w:rFonts w:ascii="HGSｺﾞｼｯｸM" w:eastAsia="HGSｺﾞｼｯｸM"/>
                          <w:sz w:val="24"/>
                        </w:rPr>
                        <w:t>キャンパス</w:t>
                      </w: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図書館閲覧席</w:t>
                      </w:r>
                    </w:p>
                    <w:p w:rsidR="00481FB7" w:rsidRPr="007918E5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募集人数：3～4名　※応募者多数の場合は、面接で決定します。</w:t>
                      </w:r>
                    </w:p>
                    <w:p w:rsidR="00481FB7" w:rsidRDefault="00481FB7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  <w:r w:rsidRPr="007918E5">
                        <w:rPr>
                          <w:rFonts w:ascii="HGSｺﾞｼｯｸM" w:eastAsia="HGSｺﾞｼｯｸM" w:hint="eastAsia"/>
                          <w:sz w:val="24"/>
                        </w:rPr>
                        <w:t>募集期間：2018年10月1日～10月19日(金)　17:00まで</w:t>
                      </w:r>
                    </w:p>
                    <w:p w:rsidR="00FA4D72" w:rsidRPr="004255EE" w:rsidRDefault="00FA4D72">
                      <w:pPr>
                        <w:rPr>
                          <w:rFonts w:ascii="HGSｺﾞｼｯｸM" w:eastAsia="HGSｺﾞｼｯｸM"/>
                          <w:sz w:val="24"/>
                        </w:rPr>
                      </w:pPr>
                    </w:p>
                    <w:p w:rsidR="00FA4D72" w:rsidRPr="004255EE" w:rsidRDefault="00FA4D72">
                      <w:pPr>
                        <w:rPr>
                          <w:rFonts w:ascii="HGSｺﾞｼｯｸM" w:eastAsia="HGSｺﾞｼｯｸM" w:hint="eastAsia"/>
                          <w:sz w:val="24"/>
                        </w:rPr>
                      </w:pPr>
                      <w:r w:rsidRPr="004255EE">
                        <w:rPr>
                          <w:rFonts w:ascii="HGSｺﾞｼｯｸM" w:eastAsia="HGSｺﾞｼｯｸM" w:hint="eastAsia"/>
                          <w:sz w:val="24"/>
                        </w:rPr>
                        <w:t>詳細</w:t>
                      </w:r>
                      <w:r w:rsidRPr="004255EE">
                        <w:rPr>
                          <w:rFonts w:ascii="HGSｺﾞｼｯｸM" w:eastAsia="HGSｺﾞｼｯｸM"/>
                          <w:sz w:val="24"/>
                        </w:rPr>
                        <w:t>は、図書館カウンターまでお尋ね下さい</w:t>
                      </w:r>
                      <w:r w:rsidRPr="004255EE">
                        <w:rPr>
                          <w:rFonts w:ascii="HGSｺﾞｼｯｸM" w:eastAsia="HGSｺﾞｼｯｸM" w:hint="eastAsia"/>
                          <w:sz w:val="24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FA4D72">
        <w:rPr>
          <w:noProof/>
        </w:rPr>
        <w:drawing>
          <wp:anchor distT="0" distB="0" distL="114300" distR="114300" simplePos="0" relativeHeight="251665408" behindDoc="0" locked="0" layoutInCell="1" allowOverlap="1" wp14:anchorId="43684504" wp14:editId="122C7456">
            <wp:simplePos x="0" y="0"/>
            <wp:positionH relativeFrom="column">
              <wp:posOffset>-883285</wp:posOffset>
            </wp:positionH>
            <wp:positionV relativeFrom="paragraph">
              <wp:posOffset>7620</wp:posOffset>
            </wp:positionV>
            <wp:extent cx="2780665" cy="1865630"/>
            <wp:effectExtent l="0" t="0" r="0" b="0"/>
            <wp:wrapNone/>
            <wp:docPr id="7" name="図 7" descr="http://nagox.design/wp-content/uploads/2018/03/NAGOX-illust-icon-thundermark0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agox.design/wp-content/uploads/2018/03/NAGOX-illust-icon-thundermark0000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80665" cy="186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4D72">
        <w:rPr>
          <w:noProof/>
        </w:rPr>
        <w:drawing>
          <wp:anchor distT="0" distB="0" distL="114300" distR="114300" simplePos="0" relativeHeight="251667456" behindDoc="0" locked="0" layoutInCell="1" allowOverlap="1" wp14:anchorId="4E77BE77" wp14:editId="62D2B00C">
            <wp:simplePos x="0" y="0"/>
            <wp:positionH relativeFrom="column">
              <wp:posOffset>-883920</wp:posOffset>
            </wp:positionH>
            <wp:positionV relativeFrom="paragraph">
              <wp:posOffset>1173480</wp:posOffset>
            </wp:positionV>
            <wp:extent cx="2780665" cy="1865630"/>
            <wp:effectExtent l="0" t="0" r="0" b="0"/>
            <wp:wrapNone/>
            <wp:docPr id="9" name="図 9" descr="http://nagox.design/wp-content/uploads/2018/03/NAGOX-illust-icon-thundermark0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agox.design/wp-content/uploads/2018/03/NAGOX-illust-icon-thundermark0000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80665" cy="186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4D72">
        <w:rPr>
          <w:noProof/>
        </w:rPr>
        <w:drawing>
          <wp:anchor distT="0" distB="0" distL="114300" distR="114300" simplePos="0" relativeHeight="251661312" behindDoc="0" locked="0" layoutInCell="1" allowOverlap="1" wp14:anchorId="47B8ADE0" wp14:editId="12F34B56">
            <wp:simplePos x="0" y="0"/>
            <wp:positionH relativeFrom="column">
              <wp:posOffset>4659630</wp:posOffset>
            </wp:positionH>
            <wp:positionV relativeFrom="paragraph">
              <wp:posOffset>15240</wp:posOffset>
            </wp:positionV>
            <wp:extent cx="2780665" cy="1865630"/>
            <wp:effectExtent l="0" t="0" r="0" b="0"/>
            <wp:wrapNone/>
            <wp:docPr id="5" name="図 5" descr="http://nagox.design/wp-content/uploads/2018/03/NAGOX-illust-icon-thundermark0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agox.design/wp-content/uploads/2018/03/NAGOX-illust-icon-thundermark0000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665" cy="186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4D72">
        <w:rPr>
          <w:noProof/>
        </w:rPr>
        <w:drawing>
          <wp:anchor distT="0" distB="0" distL="114300" distR="114300" simplePos="0" relativeHeight="251663360" behindDoc="0" locked="0" layoutInCell="1" allowOverlap="1" wp14:anchorId="1A9DD75E" wp14:editId="345C02AC">
            <wp:simplePos x="0" y="0"/>
            <wp:positionH relativeFrom="column">
              <wp:posOffset>4661535</wp:posOffset>
            </wp:positionH>
            <wp:positionV relativeFrom="paragraph">
              <wp:posOffset>1173480</wp:posOffset>
            </wp:positionV>
            <wp:extent cx="2780665" cy="1865630"/>
            <wp:effectExtent l="0" t="0" r="0" b="0"/>
            <wp:wrapNone/>
            <wp:docPr id="6" name="図 6" descr="http://nagox.design/wp-content/uploads/2018/03/NAGOX-illust-icon-thundermark0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agox.design/wp-content/uploads/2018/03/NAGOX-illust-icon-thundermark0000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665" cy="186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4D72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DF4BF0" wp14:editId="39710CA8">
                <wp:simplePos x="0" y="0"/>
                <wp:positionH relativeFrom="column">
                  <wp:posOffset>209550</wp:posOffset>
                </wp:positionH>
                <wp:positionV relativeFrom="paragraph">
                  <wp:posOffset>3305175</wp:posOffset>
                </wp:positionV>
                <wp:extent cx="1733550" cy="1152525"/>
                <wp:effectExtent l="38100" t="38100" r="19050" b="104775"/>
                <wp:wrapNone/>
                <wp:docPr id="10" name="円形吹き出し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152525"/>
                        </a:xfrm>
                        <a:prstGeom prst="wedgeEllipseCallout">
                          <a:avLst>
                            <a:gd name="adj1" fmla="val 47132"/>
                            <a:gd name="adj2" fmla="val 55000"/>
                          </a:avLst>
                        </a:prstGeom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57E" w:rsidRPr="00E6257E" w:rsidRDefault="00E6257E" w:rsidP="00E6257E">
                            <w:pPr>
                              <w:jc w:val="center"/>
                              <w:rPr>
                                <w:b/>
                                <w:color w:val="5AA2AE" w:themeColor="accent5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DF4BF0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円形吹き出し 10" o:spid="_x0000_s1029" type="#_x0000_t63" style="position:absolute;left:0;text-align:left;margin-left:16.5pt;margin-top:260.25pt;width:136.5pt;height:9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" adj="20981,22680" fillcolor="white [3201]" strokecolor="#4a66ac [3204]" strokeweight="2.25pt">
                <v:textbox>
                  <w:txbxContent>
                    <w:p w:rsidR="00E6257E" w:rsidRPr="00E6257E" w:rsidRDefault="00E6257E" w:rsidP="00E6257E">
                      <w:pPr>
                        <w:jc w:val="center"/>
                        <w:rPr>
                          <w:b/>
                          <w:color w:val="5AA2AE" w:themeColor="accent5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4D72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FF5409" wp14:editId="1E47B04B">
                <wp:simplePos x="0" y="0"/>
                <wp:positionH relativeFrom="column">
                  <wp:posOffset>419100</wp:posOffset>
                </wp:positionH>
                <wp:positionV relativeFrom="paragraph">
                  <wp:posOffset>3514725</wp:posOffset>
                </wp:positionV>
                <wp:extent cx="1638300" cy="809625"/>
                <wp:effectExtent l="0" t="0" r="0" b="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57E" w:rsidRPr="00E6257E" w:rsidRDefault="002E6056">
                            <w:pPr>
                              <w:rPr>
                                <w:rFonts w:ascii="ＤＨＰ特太ゴシック体" w:eastAsia="ＤＨＰ特太ゴシック体" w:hAnsi="ＤＨＰ特太ゴシック体"/>
                                <w:color w:val="4A66AC" w:themeColor="accent1"/>
                                <w:sz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ＤＨＰ特太ゴシック体" w:eastAsia="ＤＨＰ特太ゴシック体" w:hAnsi="ＤＨＰ特太ゴシック体" w:hint="eastAsia"/>
                                <w:color w:val="4A66AC" w:themeColor="accent1"/>
                                <w:sz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募集</w:t>
                            </w:r>
                            <w:r w:rsidR="00E6257E" w:rsidRPr="00E6257E">
                              <w:rPr>
                                <w:rFonts w:ascii="ＤＨＰ特太ゴシック体" w:eastAsia="ＤＨＰ特太ゴシック体" w:hAnsi="ＤＨＰ特太ゴシック体"/>
                                <w:color w:val="4A66AC" w:themeColor="accent1"/>
                                <w:sz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FF540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1" o:spid="_x0000_s1030" type="#_x0000_t202" style="position:absolute;left:0;text-align:left;margin-left:33pt;margin-top:276.75pt;width:129pt;height:6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" filled="f" stroked="f" strokeweight=".5pt">
                <v:textbox>
                  <w:txbxContent>
                    <w:p w:rsidR="00E6257E" w:rsidRPr="00E6257E" w:rsidRDefault="002E6056">
                      <w:pPr>
                        <w:rPr>
                          <w:rFonts w:ascii="ＤＨＰ特太ゴシック体" w:eastAsia="ＤＨＰ特太ゴシック体" w:hAnsi="ＤＨＰ特太ゴシック体"/>
                          <w:color w:val="4A66AC" w:themeColor="accent1"/>
                          <w:sz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ＤＨＰ特太ゴシック体" w:eastAsia="ＤＨＰ特太ゴシック体" w:hAnsi="ＤＨＰ特太ゴシック体" w:hint="eastAsia"/>
                          <w:color w:val="4A66AC" w:themeColor="accent1"/>
                          <w:sz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募集</w:t>
                      </w:r>
                      <w:r w:rsidR="00E6257E" w:rsidRPr="00E6257E">
                        <w:rPr>
                          <w:rFonts w:ascii="ＤＨＰ特太ゴシック体" w:eastAsia="ＤＨＰ特太ゴシック体" w:hAnsi="ＤＨＰ特太ゴシック体"/>
                          <w:color w:val="4A66AC" w:themeColor="accent1"/>
                          <w:sz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！</w:t>
                      </w:r>
                    </w:p>
                  </w:txbxContent>
                </v:textbox>
              </v:shape>
            </w:pict>
          </mc:Fallback>
        </mc:AlternateContent>
      </w:r>
      <w:r w:rsidR="00FA4D72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42EA9D" wp14:editId="052F59D0">
                <wp:simplePos x="0" y="0"/>
                <wp:positionH relativeFrom="column">
                  <wp:posOffset>2009775</wp:posOffset>
                </wp:positionH>
                <wp:positionV relativeFrom="paragraph">
                  <wp:posOffset>3810000</wp:posOffset>
                </wp:positionV>
                <wp:extent cx="4486910" cy="1066800"/>
                <wp:effectExtent l="0" t="0" r="0" b="0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910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57E" w:rsidRPr="006F268C" w:rsidRDefault="00E6257E">
                            <w:pPr>
                              <w:rPr>
                                <w:rFonts w:ascii="ＤＨＰ特太ゴシック体" w:eastAsia="ＤＨＰ特太ゴシック体" w:hAnsi="ＤＨＰ特太ゴシック体"/>
                                <w:color w:val="4A66AC" w:themeColor="accent1"/>
                                <w:sz w:val="96"/>
                                <w:szCs w:val="1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268C">
                              <w:rPr>
                                <w:rFonts w:ascii="ＤＨＰ特太ゴシック体" w:eastAsia="ＤＨＰ特太ゴシック体" w:hAnsi="ＤＨＰ特太ゴシック体" w:hint="eastAsia"/>
                                <w:color w:val="4A66AC" w:themeColor="accent1"/>
                                <w:sz w:val="96"/>
                                <w:szCs w:val="1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座談会</w:t>
                            </w:r>
                            <w:r w:rsidRPr="006F268C">
                              <w:rPr>
                                <w:rFonts w:ascii="ＤＨＰ特太ゴシック体" w:eastAsia="ＤＨＰ特太ゴシック体" w:hAnsi="ＤＨＰ特太ゴシック体"/>
                                <w:color w:val="4A66AC" w:themeColor="accent1"/>
                                <w:sz w:val="96"/>
                                <w:szCs w:val="1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参加者</w:t>
                            </w:r>
                            <w:r w:rsidRPr="006F268C">
                              <w:rPr>
                                <w:rFonts w:ascii="ＤＨＰ特太ゴシック体" w:eastAsia="ＤＨＰ特太ゴシック体" w:hAnsi="ＤＨＰ特太ゴシック体" w:hint="eastAsia"/>
                                <w:color w:val="4A66AC" w:themeColor="accent1"/>
                                <w:sz w:val="96"/>
                                <w:szCs w:val="1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2EA9D" id="テキスト ボックス 12" o:spid="_x0000_s1031" type="#_x0000_t202" style="position:absolute;left:0;text-align:left;margin-left:158.25pt;margin-top:300pt;width:353.3pt;height:8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" filled="f" stroked="f" strokeweight=".5pt">
                <v:textbox>
                  <w:txbxContent>
                    <w:p w:rsidR="00E6257E" w:rsidRPr="006F268C" w:rsidRDefault="00E6257E">
                      <w:pPr>
                        <w:rPr>
                          <w:rFonts w:ascii="ＤＨＰ特太ゴシック体" w:eastAsia="ＤＨＰ特太ゴシック体" w:hAnsi="ＤＨＰ特太ゴシック体"/>
                          <w:color w:val="4A66AC" w:themeColor="accent1"/>
                          <w:sz w:val="96"/>
                          <w:szCs w:val="1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F268C">
                        <w:rPr>
                          <w:rFonts w:ascii="ＤＨＰ特太ゴシック体" w:eastAsia="ＤＨＰ特太ゴシック体" w:hAnsi="ＤＨＰ特太ゴシック体" w:hint="eastAsia"/>
                          <w:color w:val="4A66AC" w:themeColor="accent1"/>
                          <w:sz w:val="96"/>
                          <w:szCs w:val="1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座談会</w:t>
                      </w:r>
                      <w:r w:rsidRPr="006F268C">
                        <w:rPr>
                          <w:rFonts w:ascii="ＤＨＰ特太ゴシック体" w:eastAsia="ＤＨＰ特太ゴシック体" w:hAnsi="ＤＨＰ特太ゴシック体"/>
                          <w:color w:val="4A66AC" w:themeColor="accent1"/>
                          <w:sz w:val="96"/>
                          <w:szCs w:val="1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参加者</w:t>
                      </w:r>
                      <w:r w:rsidRPr="006F268C">
                        <w:rPr>
                          <w:rFonts w:ascii="ＤＨＰ特太ゴシック体" w:eastAsia="ＤＨＰ特太ゴシック体" w:hAnsi="ＤＨＰ特太ゴシック体" w:hint="eastAsia"/>
                          <w:color w:val="4A66AC" w:themeColor="accent1"/>
                          <w:sz w:val="96"/>
                          <w:szCs w:val="1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！</w:t>
                      </w:r>
                    </w:p>
                  </w:txbxContent>
                </v:textbox>
              </v:shape>
            </w:pict>
          </mc:Fallback>
        </mc:AlternateContent>
      </w:r>
      <w:r w:rsidR="00FA4D72">
        <w:rPr>
          <w:noProof/>
        </w:rPr>
        <mc:AlternateContent>
          <mc:Choice Requires="wps">
            <w:drawing>
              <wp:anchor distT="0" distB="0" distL="114300" distR="114300" simplePos="0" relativeHeight="251662335" behindDoc="0" locked="0" layoutInCell="1" allowOverlap="1" wp14:anchorId="04952CB3" wp14:editId="69E081FA">
                <wp:simplePos x="0" y="0"/>
                <wp:positionH relativeFrom="column">
                  <wp:posOffset>304800</wp:posOffset>
                </wp:positionH>
                <wp:positionV relativeFrom="paragraph">
                  <wp:posOffset>2476500</wp:posOffset>
                </wp:positionV>
                <wp:extent cx="5943600" cy="1143000"/>
                <wp:effectExtent l="0" t="0" r="0" b="0"/>
                <wp:wrapNone/>
                <wp:docPr id="13" name="正方形/長方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1430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DDBB406" id="正方形/長方形 13" o:spid="_x0000_s1026" style="position:absolute;left:0;text-align:left;margin-left:24pt;margin-top:195pt;width:468pt;height:90pt;z-index:25166233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" fillcolor="#d3e5f6 [662]" stroked="f" strokeweight="1pt"/>
            </w:pict>
          </mc:Fallback>
        </mc:AlternateContent>
      </w:r>
      <w:r w:rsidR="00FA4D7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E74170" wp14:editId="16C65BED">
                <wp:simplePos x="0" y="0"/>
                <wp:positionH relativeFrom="column">
                  <wp:posOffset>1047750</wp:posOffset>
                </wp:positionH>
                <wp:positionV relativeFrom="paragraph">
                  <wp:posOffset>2505075</wp:posOffset>
                </wp:positionV>
                <wp:extent cx="4476750" cy="1057275"/>
                <wp:effectExtent l="0" t="0" r="0" b="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1057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57E" w:rsidRPr="00E6257E" w:rsidRDefault="00E6257E" w:rsidP="00E6257E">
                            <w:pPr>
                              <w:jc w:val="center"/>
                              <w:rPr>
                                <w:rFonts w:ascii="ＤＦ特太ゴシック体" w:eastAsia="ＤＦ特太ゴシック体" w:hAnsi="ＤＦ特太ゴシック体"/>
                                <w:sz w:val="48"/>
                              </w:rPr>
                            </w:pPr>
                            <w:r w:rsidRPr="00E6257E">
                              <w:rPr>
                                <w:rFonts w:ascii="ＤＦ特太ゴシック体" w:eastAsia="ＤＦ特太ゴシック体" w:hAnsi="ＤＦ特太ゴシック体" w:hint="eastAsia"/>
                                <w:sz w:val="48"/>
                              </w:rPr>
                              <w:t>ブラウブリッツ秋田</w:t>
                            </w:r>
                            <w:r w:rsidRPr="00E6257E">
                              <w:rPr>
                                <w:rFonts w:ascii="ＤＦ特太ゴシック体" w:eastAsia="ＤＦ特太ゴシック体" w:hAnsi="ＤＦ特太ゴシック体"/>
                                <w:sz w:val="48"/>
                              </w:rPr>
                              <w:t>の</w:t>
                            </w:r>
                          </w:p>
                          <w:p w:rsidR="00E6257E" w:rsidRPr="00E6257E" w:rsidRDefault="00E6257E" w:rsidP="00E6257E">
                            <w:pPr>
                              <w:jc w:val="center"/>
                              <w:rPr>
                                <w:rFonts w:ascii="ＤＦ特太ゴシック体" w:eastAsia="ＤＦ特太ゴシック体" w:hAnsi="ＤＦ特太ゴシック体"/>
                                <w:sz w:val="48"/>
                              </w:rPr>
                            </w:pPr>
                            <w:r w:rsidRPr="00E6257E">
                              <w:rPr>
                                <w:rFonts w:ascii="ＤＦ特太ゴシック体" w:eastAsia="ＤＦ特太ゴシック体" w:hAnsi="ＤＦ特太ゴシック体" w:hint="eastAsia"/>
                                <w:sz w:val="48"/>
                              </w:rPr>
                              <w:t>岩瀬</w:t>
                            </w:r>
                            <w:r w:rsidRPr="00E6257E">
                              <w:rPr>
                                <w:rFonts w:ascii="ＤＦ特太ゴシック体" w:eastAsia="ＤＦ特太ゴシック体" w:hAnsi="ＤＦ特太ゴシック体"/>
                                <w:sz w:val="48"/>
                              </w:rPr>
                              <w:t>社長がやってくる！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74170" id="テキスト ボックス 8" o:spid="_x0000_s1032" type="#_x0000_t202" style="position:absolute;left:0;text-align:left;margin-left:82.5pt;margin-top:197.25pt;width:352.5pt;height:8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" filled="f" stroked="f" strokeweight=".5pt">
                <v:textbox>
                  <w:txbxContent>
                    <w:p w:rsidR="00E6257E" w:rsidRPr="00E6257E" w:rsidRDefault="00E6257E" w:rsidP="00E6257E">
                      <w:pPr>
                        <w:jc w:val="center"/>
                        <w:rPr>
                          <w:rFonts w:ascii="ＤＦ特太ゴシック体" w:eastAsia="ＤＦ特太ゴシック体" w:hAnsi="ＤＦ特太ゴシック体"/>
                          <w:sz w:val="48"/>
                        </w:rPr>
                      </w:pPr>
                      <w:r w:rsidRPr="00E6257E">
                        <w:rPr>
                          <w:rFonts w:ascii="ＤＦ特太ゴシック体" w:eastAsia="ＤＦ特太ゴシック体" w:hAnsi="ＤＦ特太ゴシック体" w:hint="eastAsia"/>
                          <w:sz w:val="48"/>
                        </w:rPr>
                        <w:t>ブラウブリッツ秋田</w:t>
                      </w:r>
                      <w:r w:rsidRPr="00E6257E">
                        <w:rPr>
                          <w:rFonts w:ascii="ＤＦ特太ゴシック体" w:eastAsia="ＤＦ特太ゴシック体" w:hAnsi="ＤＦ特太ゴシック体"/>
                          <w:sz w:val="48"/>
                        </w:rPr>
                        <w:t>の</w:t>
                      </w:r>
                    </w:p>
                    <w:p w:rsidR="00E6257E" w:rsidRPr="00E6257E" w:rsidRDefault="00E6257E" w:rsidP="00E6257E">
                      <w:pPr>
                        <w:jc w:val="center"/>
                        <w:rPr>
                          <w:rFonts w:ascii="ＤＦ特太ゴシック体" w:eastAsia="ＤＦ特太ゴシック体" w:hAnsi="ＤＦ特太ゴシック体"/>
                          <w:sz w:val="48"/>
                        </w:rPr>
                      </w:pPr>
                      <w:r w:rsidRPr="00E6257E">
                        <w:rPr>
                          <w:rFonts w:ascii="ＤＦ特太ゴシック体" w:eastAsia="ＤＦ特太ゴシック体" w:hAnsi="ＤＦ特太ゴシック体" w:hint="eastAsia"/>
                          <w:sz w:val="48"/>
                        </w:rPr>
                        <w:t>岩瀬</w:t>
                      </w:r>
                      <w:r w:rsidRPr="00E6257E">
                        <w:rPr>
                          <w:rFonts w:ascii="ＤＦ特太ゴシック体" w:eastAsia="ＤＦ特太ゴシック体" w:hAnsi="ＤＦ特太ゴシック体"/>
                          <w:sz w:val="48"/>
                        </w:rPr>
                        <w:t>社長がやってくる！</w:t>
                      </w:r>
                    </w:p>
                  </w:txbxContent>
                </v:textbox>
              </v:shape>
            </w:pict>
          </mc:Fallback>
        </mc:AlternateContent>
      </w:r>
      <w:r w:rsidR="00FA4D7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C15EB3" wp14:editId="5F5ADD6E">
                <wp:simplePos x="0" y="0"/>
                <wp:positionH relativeFrom="column">
                  <wp:posOffset>809625</wp:posOffset>
                </wp:positionH>
                <wp:positionV relativeFrom="paragraph">
                  <wp:posOffset>304800</wp:posOffset>
                </wp:positionV>
                <wp:extent cx="5095875" cy="2105025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5875" cy="2105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57E" w:rsidRPr="00060A9B" w:rsidRDefault="00E6257E" w:rsidP="00E6257E">
                            <w:pPr>
                              <w:jc w:val="center"/>
                              <w:rPr>
                                <w:rFonts w:ascii="Eras Bold ITC" w:eastAsia="ＤＨＰ特太ゴシック体" w:hAnsi="Eras Bold ITC"/>
                                <w:sz w:val="120"/>
                                <w:szCs w:val="120"/>
                              </w:rPr>
                            </w:pPr>
                            <w:r w:rsidRPr="00060A9B">
                              <w:rPr>
                                <w:rFonts w:ascii="Eras Bold ITC" w:eastAsia="ＤＨＰ特太ゴシック体" w:hAnsi="Eras Bold ITC"/>
                                <w:sz w:val="136"/>
                                <w:szCs w:val="136"/>
                              </w:rPr>
                              <w:t>B</w:t>
                            </w:r>
                            <w:r w:rsidRPr="00060A9B">
                              <w:rPr>
                                <w:rFonts w:ascii="Eras Bold ITC" w:eastAsia="ＤＨＰ特太ゴシック体" w:hAnsi="Eras Bold ITC"/>
                                <w:sz w:val="120"/>
                                <w:szCs w:val="120"/>
                              </w:rPr>
                              <w:t>LAU</w:t>
                            </w:r>
                            <w:r w:rsidRPr="00060A9B">
                              <w:rPr>
                                <w:rFonts w:ascii="Eras Bold ITC" w:eastAsia="ＤＨＰ特太ゴシック体" w:hAnsi="Eras Bold ITC"/>
                                <w:sz w:val="136"/>
                                <w:szCs w:val="136"/>
                              </w:rPr>
                              <w:t>B</w:t>
                            </w:r>
                            <w:r w:rsidRPr="00060A9B">
                              <w:rPr>
                                <w:rFonts w:ascii="Eras Bold ITC" w:eastAsia="ＤＨＰ特太ゴシック体" w:hAnsi="Eras Bold ITC"/>
                                <w:sz w:val="120"/>
                                <w:szCs w:val="120"/>
                              </w:rPr>
                              <w:t>LITZ’</w:t>
                            </w:r>
                          </w:p>
                          <w:p w:rsidR="00E6257E" w:rsidRPr="00060A9B" w:rsidRDefault="00E6257E" w:rsidP="00E6257E">
                            <w:pPr>
                              <w:jc w:val="center"/>
                              <w:rPr>
                                <w:rFonts w:ascii="Eras Medium ITC" w:eastAsia="ＤＨＰ特太ゴシック体" w:hAnsi="Eras Medium ITC"/>
                                <w:sz w:val="96"/>
                                <w:szCs w:val="80"/>
                              </w:rPr>
                            </w:pPr>
                            <w:r w:rsidRPr="00060A9B">
                              <w:rPr>
                                <w:rFonts w:ascii="Eras Medium ITC" w:eastAsia="ＤＨＰ特太ゴシック体" w:hAnsi="Eras Medium ITC"/>
                                <w:sz w:val="96"/>
                                <w:szCs w:val="80"/>
                              </w:rPr>
                              <w:t>AKITA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15EB3" id="テキスト ボックス 3" o:spid="_x0000_s1033" type="#_x0000_t202" style="position:absolute;left:0;text-align:left;margin-left:63.75pt;margin-top:24pt;width:401.25pt;height:16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" filled="f" stroked="f" strokeweight=".5pt">
                <v:textbox>
                  <w:txbxContent>
                    <w:p w:rsidR="00E6257E" w:rsidRPr="00060A9B" w:rsidRDefault="00E6257E" w:rsidP="00E6257E">
                      <w:pPr>
                        <w:jc w:val="center"/>
                        <w:rPr>
                          <w:rFonts w:ascii="Eras Bold ITC" w:eastAsia="ＤＨＰ特太ゴシック体" w:hAnsi="Eras Bold ITC"/>
                          <w:sz w:val="120"/>
                          <w:szCs w:val="120"/>
                        </w:rPr>
                      </w:pPr>
                      <w:r w:rsidRPr="00060A9B">
                        <w:rPr>
                          <w:rFonts w:ascii="Eras Bold ITC" w:eastAsia="ＤＨＰ特太ゴシック体" w:hAnsi="Eras Bold ITC"/>
                          <w:sz w:val="136"/>
                          <w:szCs w:val="136"/>
                        </w:rPr>
                        <w:t>B</w:t>
                      </w:r>
                      <w:r w:rsidRPr="00060A9B">
                        <w:rPr>
                          <w:rFonts w:ascii="Eras Bold ITC" w:eastAsia="ＤＨＰ特太ゴシック体" w:hAnsi="Eras Bold ITC"/>
                          <w:sz w:val="120"/>
                          <w:szCs w:val="120"/>
                        </w:rPr>
                        <w:t>LAU</w:t>
                      </w:r>
                      <w:r w:rsidRPr="00060A9B">
                        <w:rPr>
                          <w:rFonts w:ascii="Eras Bold ITC" w:eastAsia="ＤＨＰ特太ゴシック体" w:hAnsi="Eras Bold ITC"/>
                          <w:sz w:val="136"/>
                          <w:szCs w:val="136"/>
                        </w:rPr>
                        <w:t>B</w:t>
                      </w:r>
                      <w:r w:rsidRPr="00060A9B">
                        <w:rPr>
                          <w:rFonts w:ascii="Eras Bold ITC" w:eastAsia="ＤＨＰ特太ゴシック体" w:hAnsi="Eras Bold ITC"/>
                          <w:sz w:val="120"/>
                          <w:szCs w:val="120"/>
                        </w:rPr>
                        <w:t>LITZ’</w:t>
                      </w:r>
                    </w:p>
                    <w:p w:rsidR="00E6257E" w:rsidRPr="00060A9B" w:rsidRDefault="00E6257E" w:rsidP="00E6257E">
                      <w:pPr>
                        <w:jc w:val="center"/>
                        <w:rPr>
                          <w:rFonts w:ascii="Eras Medium ITC" w:eastAsia="ＤＨＰ特太ゴシック体" w:hAnsi="Eras Medium ITC"/>
                          <w:sz w:val="96"/>
                          <w:szCs w:val="80"/>
                        </w:rPr>
                      </w:pPr>
                      <w:r w:rsidRPr="00060A9B">
                        <w:rPr>
                          <w:rFonts w:ascii="Eras Medium ITC" w:eastAsia="ＤＨＰ特太ゴシック体" w:hAnsi="Eras Medium ITC"/>
                          <w:sz w:val="96"/>
                          <w:szCs w:val="80"/>
                        </w:rPr>
                        <w:t>AKITA</w:t>
                      </w:r>
                    </w:p>
                  </w:txbxContent>
                </v:textbox>
              </v:shape>
            </w:pict>
          </mc:Fallback>
        </mc:AlternateContent>
      </w:r>
      <w:r w:rsidR="00FA4D72">
        <w:rPr>
          <w:rFonts w:ascii="メイリオ" w:eastAsia="メイリオ" w:hAnsi="メイリオ" w:cs="メイリオ"/>
          <w:noProof/>
          <w:color w:val="666666"/>
          <w:szCs w:val="21"/>
        </w:rPr>
        <w:drawing>
          <wp:anchor distT="0" distB="0" distL="114300" distR="114300" simplePos="0" relativeHeight="251680768" behindDoc="0" locked="0" layoutInCell="1" allowOverlap="1" wp14:anchorId="5404D56D" wp14:editId="587C8E43">
            <wp:simplePos x="0" y="0"/>
            <wp:positionH relativeFrom="column">
              <wp:posOffset>4745990</wp:posOffset>
            </wp:positionH>
            <wp:positionV relativeFrom="paragraph">
              <wp:posOffset>5543550</wp:posOffset>
            </wp:positionV>
            <wp:extent cx="2006272" cy="2190551"/>
            <wp:effectExtent l="0" t="0" r="0" b="635"/>
            <wp:wrapNone/>
            <wp:docPr id="17" name="図 17" descr="ドリブルをするサッカー選手のイラスト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ドリブルをするサッカー選手のイラスト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272" cy="2190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 w:rsidR="00330E7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DCD504" wp14:editId="1EE4E6CD">
                <wp:simplePos x="0" y="0"/>
                <wp:positionH relativeFrom="column">
                  <wp:posOffset>-384071</wp:posOffset>
                </wp:positionH>
                <wp:positionV relativeFrom="paragraph">
                  <wp:posOffset>-400325</wp:posOffset>
                </wp:positionV>
                <wp:extent cx="7397086" cy="10563367"/>
                <wp:effectExtent l="0" t="0" r="13970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7086" cy="10563367"/>
                        </a:xfrm>
                        <a:prstGeom prst="rect">
                          <a:avLst/>
                        </a:prstGeom>
                        <a:blipFill dpi="0" rotWithShape="1">
                          <a:blip r:embed="rId9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7B8E93" id="正方形/長方形 1" o:spid="_x0000_s1026" style="position:absolute;left:0;text-align:left;margin-left:-30.25pt;margin-top:-31.5pt;width:582.45pt;height:83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" strokecolor="#243255 [1604]" strokeweight="1pt">
                <v:fill r:id="rId11" o:title="" recolor="t" rotate="t" type="tile"/>
                <v:imagedata recolortarget="#12385f [1446]"/>
              </v:rect>
            </w:pict>
          </mc:Fallback>
        </mc:AlternateContent>
      </w:r>
      <w:bookmarkEnd w:id="0"/>
    </w:p>
    <w:sectPr w:rsidR="00B3470C" w:rsidSect="00330E7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57E" w:rsidRDefault="00E6257E" w:rsidP="00E6257E">
      <w:r>
        <w:separator/>
      </w:r>
    </w:p>
  </w:endnote>
  <w:endnote w:type="continuationSeparator" w:id="0">
    <w:p w:rsidR="00E6257E" w:rsidRDefault="00E6257E" w:rsidP="00E62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ｺﾞｼｯｸM">
    <w:panose1 w:val="020B0600000000000000"/>
    <w:charset w:val="80"/>
    <w:family w:val="modern"/>
    <w:pitch w:val="variable"/>
    <w:sig w:usb0="80000283" w:usb1="28C76CF8" w:usb2="00000010" w:usb3="00000000" w:csb0="00020000" w:csb1="00000000"/>
  </w:font>
  <w:font w:name="ＤＨＰ特太ゴシック体">
    <w:panose1 w:val="020B0500000000000000"/>
    <w:charset w:val="80"/>
    <w:family w:val="modern"/>
    <w:pitch w:val="variable"/>
    <w:sig w:usb0="80000283" w:usb1="2AC76CF8" w:usb2="00000010" w:usb3="00000000" w:csb0="00020001" w:csb1="00000000"/>
  </w:font>
  <w:font w:name="ＤＦ特太ゴシック体">
    <w:panose1 w:val="020B0509000000000000"/>
    <w:charset w:val="80"/>
    <w:family w:val="modern"/>
    <w:pitch w:val="fixed"/>
    <w:sig w:usb0="80000283" w:usb1="2AC76CF8" w:usb2="00000010" w:usb3="00000000" w:csb0="0002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57E" w:rsidRDefault="00E6257E" w:rsidP="00E6257E">
      <w:r>
        <w:separator/>
      </w:r>
    </w:p>
  </w:footnote>
  <w:footnote w:type="continuationSeparator" w:id="0">
    <w:p w:rsidR="00E6257E" w:rsidRDefault="00E6257E" w:rsidP="00E625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11C"/>
    <w:rsid w:val="00012070"/>
    <w:rsid w:val="00060A9B"/>
    <w:rsid w:val="000C79BF"/>
    <w:rsid w:val="00102887"/>
    <w:rsid w:val="001A2633"/>
    <w:rsid w:val="002E6056"/>
    <w:rsid w:val="00330E71"/>
    <w:rsid w:val="004255EE"/>
    <w:rsid w:val="00481FB7"/>
    <w:rsid w:val="0054452F"/>
    <w:rsid w:val="00587D95"/>
    <w:rsid w:val="005A111C"/>
    <w:rsid w:val="0063299F"/>
    <w:rsid w:val="00661D4A"/>
    <w:rsid w:val="006F268C"/>
    <w:rsid w:val="007918E5"/>
    <w:rsid w:val="00AD2402"/>
    <w:rsid w:val="00B02C73"/>
    <w:rsid w:val="00B3470C"/>
    <w:rsid w:val="00E6257E"/>
    <w:rsid w:val="00F3451B"/>
    <w:rsid w:val="00FA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11E83FA4"/>
  <w15:chartTrackingRefBased/>
  <w15:docId w15:val="{06D0DB82-A1D1-4DE9-8439-809F7552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57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57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6257E"/>
  </w:style>
  <w:style w:type="paragraph" w:styleId="a5">
    <w:name w:val="footer"/>
    <w:basedOn w:val="a"/>
    <w:link w:val="a6"/>
    <w:uiPriority w:val="99"/>
    <w:unhideWhenUsed/>
    <w:rsid w:val="00E6257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6257E"/>
  </w:style>
  <w:style w:type="paragraph" w:styleId="a7">
    <w:name w:val="Balloon Text"/>
    <w:basedOn w:val="a"/>
    <w:link w:val="a8"/>
    <w:uiPriority w:val="99"/>
    <w:semiHidden/>
    <w:unhideWhenUsed/>
    <w:rsid w:val="00587D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587D9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1.bp.blogspot.com/-pVWJ8byG2uY/UbVvTW4TnHI/AAAAAAAAUuY/xlZJy0IalVk/s800/soccer_dribble2.pn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20.png"/><Relationship Id="rId5" Type="http://schemas.openxmlformats.org/officeDocument/2006/relationships/endnotes" Target="endnotes.xml"/><Relationship Id="rId10" Type="http://schemas.microsoft.com/office/2007/relationships/hdphoto" Target="media/hdphoto1.wdp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暖かみのある青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942D52B5.dotm</Template>
  <TotalTime>9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library</dc:creator>
  <cp:keywords/>
  <dc:description/>
  <cp:lastModifiedBy>Windows ユーザー</cp:lastModifiedBy>
  <cp:revision>14</cp:revision>
  <cp:lastPrinted>2018-09-27T06:58:00Z</cp:lastPrinted>
  <dcterms:created xsi:type="dcterms:W3CDTF">2018-09-27T06:24:00Z</dcterms:created>
  <dcterms:modified xsi:type="dcterms:W3CDTF">2018-10-02T02:45:00Z</dcterms:modified>
</cp:coreProperties>
</file>